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8C682" w14:textId="77777777" w:rsidR="00555BD1" w:rsidRPr="00555BD1" w:rsidRDefault="00555BD1" w:rsidP="00555BD1"/>
    <w:p w14:paraId="5574562C" w14:textId="77777777" w:rsidR="00555BD1" w:rsidRPr="00555BD1" w:rsidRDefault="00555BD1" w:rsidP="00555BD1"/>
    <w:p w14:paraId="6B1AB404" w14:textId="77777777" w:rsidR="00234D92" w:rsidRPr="00E95E29" w:rsidRDefault="00234D92" w:rsidP="00E95E29"/>
    <w:p w14:paraId="7A78FC14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0E6B8A92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EAFCDE4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97A8F46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7DD75C66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A00AB71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16BDE798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0E6A6805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23254B54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68C7A23D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DA7FE5D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0D60775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6DE8ECE4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1BD4DB6B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4FF2639F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20E4BD1B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02376F55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23B6BE09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34A534EA" w14:textId="77777777" w:rsidR="00416BA1" w:rsidRDefault="00416BA1" w:rsidP="00416BA1">
      <w:pPr>
        <w:jc w:val="center"/>
        <w:rPr>
          <w:rFonts w:ascii="Comic Sans MS" w:hAnsi="Comic Sans MS"/>
          <w:b/>
        </w:rPr>
      </w:pPr>
    </w:p>
    <w:p w14:paraId="25389007" w14:textId="77777777" w:rsidR="00A51FC9" w:rsidRPr="00870B80" w:rsidRDefault="00A51FC9" w:rsidP="00A51FC9">
      <w:pPr>
        <w:jc w:val="center"/>
        <w:rPr>
          <w:rFonts w:ascii="Comic Sans MS" w:hAnsi="Comic Sans MS"/>
          <w:b/>
        </w:rPr>
      </w:pPr>
      <w:r w:rsidRPr="00870B80">
        <w:rPr>
          <w:rFonts w:ascii="Comic Sans MS" w:hAnsi="Comic Sans MS"/>
          <w:b/>
        </w:rPr>
        <w:t xml:space="preserve">Claire </w:t>
      </w:r>
      <w:r>
        <w:rPr>
          <w:rFonts w:ascii="Comic Sans MS" w:hAnsi="Comic Sans MS"/>
          <w:b/>
        </w:rPr>
        <w:t>Leighton – Company Director</w:t>
      </w:r>
    </w:p>
    <w:p w14:paraId="05FA20CE" w14:textId="72198CA2" w:rsidR="00A51FC9" w:rsidRPr="00416BA1" w:rsidRDefault="00A51FC9" w:rsidP="00A51FC9">
      <w:pPr>
        <w:jc w:val="center"/>
        <w:rPr>
          <w:rFonts w:ascii="Comic Sans MS" w:hAnsi="Comic Sans MS"/>
          <w:sz w:val="18"/>
          <w:szCs w:val="18"/>
        </w:rPr>
      </w:pPr>
      <w:r w:rsidRPr="00416BA1">
        <w:rPr>
          <w:rFonts w:ascii="Comic Sans MS" w:hAnsi="Comic Sans MS"/>
          <w:sz w:val="18"/>
          <w:szCs w:val="18"/>
        </w:rPr>
        <w:t xml:space="preserve">I have been qualified in childcare for </w:t>
      </w:r>
      <w:r>
        <w:rPr>
          <w:rFonts w:ascii="Comic Sans MS" w:hAnsi="Comic Sans MS"/>
          <w:sz w:val="18"/>
          <w:szCs w:val="18"/>
        </w:rPr>
        <w:t>2</w:t>
      </w:r>
      <w:r w:rsidR="00772FBD">
        <w:rPr>
          <w:rFonts w:ascii="Comic Sans MS" w:hAnsi="Comic Sans MS"/>
          <w:sz w:val="18"/>
          <w:szCs w:val="18"/>
        </w:rPr>
        <w:t>7</w:t>
      </w:r>
      <w:r w:rsidRPr="00416BA1">
        <w:rPr>
          <w:rFonts w:ascii="Comic Sans MS" w:hAnsi="Comic Sans MS"/>
          <w:sz w:val="18"/>
          <w:szCs w:val="18"/>
        </w:rPr>
        <w:t xml:space="preserve"> years and hold a BTEC National Diploma in Childhood Studies and a CACHE Level 4 NVQ in Children’s Care, Learning and Development.  I have a total of </w:t>
      </w:r>
      <w:r>
        <w:rPr>
          <w:rFonts w:ascii="Comic Sans MS" w:hAnsi="Comic Sans MS"/>
          <w:sz w:val="18"/>
          <w:szCs w:val="18"/>
        </w:rPr>
        <w:t>2</w:t>
      </w:r>
      <w:r w:rsidR="00772FBD">
        <w:rPr>
          <w:rFonts w:ascii="Comic Sans MS" w:hAnsi="Comic Sans MS"/>
          <w:sz w:val="18"/>
          <w:szCs w:val="18"/>
        </w:rPr>
        <w:t>9</w:t>
      </w:r>
      <w:r w:rsidRPr="00416BA1">
        <w:rPr>
          <w:rFonts w:ascii="Comic Sans MS" w:hAnsi="Comic Sans MS"/>
          <w:sz w:val="18"/>
          <w:szCs w:val="18"/>
        </w:rPr>
        <w:t xml:space="preserve"> years childcare work experience. </w:t>
      </w:r>
    </w:p>
    <w:p w14:paraId="67C94484" w14:textId="77777777" w:rsidR="00A51FC9" w:rsidRPr="00870B80" w:rsidRDefault="00A51FC9" w:rsidP="00A51FC9">
      <w:pPr>
        <w:jc w:val="center"/>
        <w:rPr>
          <w:rFonts w:ascii="Comic Sans MS" w:hAnsi="Comic Sans MS"/>
        </w:rPr>
      </w:pPr>
      <w:r w:rsidRPr="00870B80">
        <w:rPr>
          <w:rFonts w:ascii="Comic Sans MS" w:hAnsi="Comic Sans MS"/>
        </w:rPr>
        <w:t xml:space="preserve"> </w:t>
      </w:r>
    </w:p>
    <w:p w14:paraId="2F56794F" w14:textId="77777777" w:rsidR="00A51FC9" w:rsidRPr="00870B80" w:rsidRDefault="00A51FC9" w:rsidP="00A51FC9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Katie Tewart – Company Director</w:t>
      </w:r>
    </w:p>
    <w:p w14:paraId="2378A11F" w14:textId="38E46553" w:rsidR="00A51FC9" w:rsidRPr="00416BA1" w:rsidRDefault="00A51FC9" w:rsidP="00A51FC9">
      <w:pPr>
        <w:jc w:val="center"/>
        <w:rPr>
          <w:rFonts w:ascii="Comic Sans MS" w:hAnsi="Comic Sans MS"/>
          <w:sz w:val="18"/>
          <w:szCs w:val="18"/>
        </w:rPr>
      </w:pPr>
      <w:r w:rsidRPr="00416BA1">
        <w:rPr>
          <w:rFonts w:ascii="Comic Sans MS" w:hAnsi="Comic Sans MS"/>
          <w:sz w:val="18"/>
          <w:szCs w:val="18"/>
        </w:rPr>
        <w:t>I have be</w:t>
      </w:r>
      <w:r>
        <w:rPr>
          <w:rFonts w:ascii="Comic Sans MS" w:hAnsi="Comic Sans MS"/>
          <w:sz w:val="18"/>
          <w:szCs w:val="18"/>
        </w:rPr>
        <w:t>en qualified in childcare for 2</w:t>
      </w:r>
      <w:r w:rsidR="00772FBD">
        <w:rPr>
          <w:rFonts w:ascii="Comic Sans MS" w:hAnsi="Comic Sans MS"/>
          <w:sz w:val="18"/>
          <w:szCs w:val="18"/>
        </w:rPr>
        <w:t>6</w:t>
      </w:r>
      <w:r w:rsidRPr="00416BA1">
        <w:rPr>
          <w:rFonts w:ascii="Comic Sans MS" w:hAnsi="Comic Sans MS"/>
          <w:sz w:val="18"/>
          <w:szCs w:val="18"/>
        </w:rPr>
        <w:t xml:space="preserve"> years and have </w:t>
      </w:r>
      <w:r>
        <w:rPr>
          <w:rFonts w:ascii="Comic Sans MS" w:hAnsi="Comic Sans MS"/>
          <w:sz w:val="18"/>
          <w:szCs w:val="18"/>
        </w:rPr>
        <w:t>2</w:t>
      </w:r>
      <w:r w:rsidR="00772FBD">
        <w:rPr>
          <w:rFonts w:ascii="Comic Sans MS" w:hAnsi="Comic Sans MS"/>
          <w:sz w:val="18"/>
          <w:szCs w:val="18"/>
        </w:rPr>
        <w:t>8</w:t>
      </w:r>
      <w:r w:rsidRPr="00416BA1">
        <w:rPr>
          <w:rFonts w:ascii="Comic Sans MS" w:hAnsi="Comic Sans MS"/>
          <w:sz w:val="18"/>
          <w:szCs w:val="18"/>
        </w:rPr>
        <w:t xml:space="preserve"> </w:t>
      </w:r>
      <w:proofErr w:type="spellStart"/>
      <w:r w:rsidRPr="00416BA1">
        <w:rPr>
          <w:rFonts w:ascii="Comic Sans MS" w:hAnsi="Comic Sans MS"/>
          <w:sz w:val="18"/>
          <w:szCs w:val="18"/>
        </w:rPr>
        <w:t>years experience</w:t>
      </w:r>
      <w:proofErr w:type="spellEnd"/>
      <w:r w:rsidRPr="00416BA1">
        <w:rPr>
          <w:rFonts w:ascii="Comic Sans MS" w:hAnsi="Comic Sans MS"/>
          <w:sz w:val="18"/>
          <w:szCs w:val="18"/>
        </w:rPr>
        <w:t>.  My qualifications include BA Honors in Education and a CACHE Diploma in Childcare and Education.</w:t>
      </w:r>
    </w:p>
    <w:p w14:paraId="70008F9B" w14:textId="77777777" w:rsidR="00E95E29" w:rsidRPr="00E95E29" w:rsidRDefault="003F5955" w:rsidP="00E95E2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4D6B12D" wp14:editId="3B57C21F">
                <wp:simplePos x="0" y="0"/>
                <wp:positionH relativeFrom="page">
                  <wp:posOffset>2112010</wp:posOffset>
                </wp:positionH>
                <wp:positionV relativeFrom="page">
                  <wp:posOffset>6370955</wp:posOffset>
                </wp:positionV>
                <wp:extent cx="1858645" cy="234950"/>
                <wp:effectExtent l="0" t="0" r="1270" b="0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8645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1B22D" w14:textId="77777777" w:rsidR="00CF304B" w:rsidRPr="003F5955" w:rsidRDefault="00CF304B" w:rsidP="003F5955">
                            <w:pPr>
                              <w:pStyle w:val="Heading2"/>
                              <w:jc w:val="left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6B12D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166.3pt;margin-top:501.65pt;width:146.35pt;height:18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" filled="f" stroked="f">
                <v:textbox style="mso-fit-shape-to-text:t">
                  <w:txbxContent>
                    <w:p w14:paraId="57D1B22D" w14:textId="77777777" w:rsidR="00CF304B" w:rsidRPr="003F5955" w:rsidRDefault="00CF304B" w:rsidP="003F5955">
                      <w:pPr>
                        <w:pStyle w:val="Heading2"/>
                        <w:jc w:val="left"/>
                        <w:rPr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37CA9" w:rsidRPr="00E95E29">
        <w:br w:type="column"/>
      </w:r>
    </w:p>
    <w:p w14:paraId="60921C6D" w14:textId="77777777" w:rsidR="003F5955" w:rsidRDefault="001425EC" w:rsidP="003F5955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val="en-GB" w:eastAsia="en-GB"/>
        </w:rPr>
        <w:drawing>
          <wp:inline distT="0" distB="0" distL="0" distR="0" wp14:anchorId="30BEF0A3" wp14:editId="28225ABC">
            <wp:extent cx="3603485" cy="2381250"/>
            <wp:effectExtent l="0" t="0" r="0" b="0"/>
            <wp:docPr id="6" name="Picture 6" descr="GIFlogoColorSmal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IFlogoColorSmall (1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791" cy="241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969D2" w14:textId="77777777" w:rsidR="003F5955" w:rsidRDefault="003F5955" w:rsidP="001425EC">
      <w:pPr>
        <w:rPr>
          <w:rFonts w:ascii="Comic Sans MS" w:hAnsi="Comic Sans MS"/>
          <w:b/>
          <w:sz w:val="32"/>
          <w:szCs w:val="32"/>
        </w:rPr>
      </w:pPr>
    </w:p>
    <w:p w14:paraId="11DE72D2" w14:textId="681E4FEA" w:rsidR="003F5955" w:rsidRDefault="003F5955" w:rsidP="006F23BB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48FF96A5" wp14:editId="10430233">
                <wp:simplePos x="0" y="0"/>
                <wp:positionH relativeFrom="page">
                  <wp:posOffset>6371590</wp:posOffset>
                </wp:positionH>
                <wp:positionV relativeFrom="page">
                  <wp:posOffset>1446530</wp:posOffset>
                </wp:positionV>
                <wp:extent cx="2580640" cy="234950"/>
                <wp:effectExtent l="0" t="0" r="1270" b="0"/>
                <wp:wrapNone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0640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36099" w14:textId="77777777" w:rsidR="00CF304B" w:rsidRPr="003F5955" w:rsidRDefault="00CF304B" w:rsidP="003F5955">
                            <w:pPr>
                              <w:pStyle w:val="Heading2"/>
                              <w:jc w:val="left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F96A5" id="Text Box 28" o:spid="_x0000_s1027" type="#_x0000_t202" style="position:absolute;left:0;text-align:left;margin-left:501.7pt;margin-top:113.9pt;width:203.2pt;height:18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" filled="f" stroked="f">
                <v:textbox style="mso-fit-shape-to-text:t">
                  <w:txbxContent>
                    <w:p w14:paraId="6B836099" w14:textId="77777777" w:rsidR="00CF304B" w:rsidRPr="003F5955" w:rsidRDefault="00CF304B" w:rsidP="003F5955">
                      <w:pPr>
                        <w:pStyle w:val="Heading2"/>
                        <w:jc w:val="left"/>
                        <w:rPr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="001425EC">
        <w:rPr>
          <w:rFonts w:ascii="Comic Sans MS" w:hAnsi="Comic Sans MS"/>
          <w:b/>
          <w:sz w:val="32"/>
          <w:szCs w:val="32"/>
        </w:rPr>
        <w:t>P</w:t>
      </w:r>
      <w:r>
        <w:rPr>
          <w:rFonts w:ascii="Comic Sans MS" w:hAnsi="Comic Sans MS"/>
          <w:b/>
          <w:sz w:val="32"/>
          <w:szCs w:val="32"/>
        </w:rPr>
        <w:t xml:space="preserve">roviding before and after school care </w:t>
      </w:r>
      <w:r w:rsidR="001425EC">
        <w:rPr>
          <w:rFonts w:ascii="Comic Sans MS" w:hAnsi="Comic Sans MS"/>
          <w:b/>
          <w:sz w:val="32"/>
          <w:szCs w:val="32"/>
        </w:rPr>
        <w:t>for your child’s school.</w:t>
      </w:r>
    </w:p>
    <w:p w14:paraId="1DE7ABB9" w14:textId="77777777" w:rsidR="003F5955" w:rsidRPr="00A3275B" w:rsidRDefault="003F5955" w:rsidP="00416BA1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proofErr w:type="spellStart"/>
      <w:r w:rsidRPr="00A3275B">
        <w:rPr>
          <w:rFonts w:ascii="Comic Sans MS" w:hAnsi="Comic Sans MS"/>
          <w:b/>
          <w:color w:val="FF0000"/>
          <w:sz w:val="32"/>
          <w:szCs w:val="32"/>
        </w:rPr>
        <w:t>Snarestone</w:t>
      </w:r>
      <w:proofErr w:type="spellEnd"/>
      <w:r w:rsidRPr="00A3275B">
        <w:rPr>
          <w:rFonts w:ascii="Comic Sans MS" w:hAnsi="Comic Sans MS"/>
          <w:b/>
          <w:color w:val="FF0000"/>
          <w:sz w:val="32"/>
          <w:szCs w:val="32"/>
        </w:rPr>
        <w:t xml:space="preserve"> – 07971640340</w:t>
      </w:r>
    </w:p>
    <w:p w14:paraId="5BB38BFB" w14:textId="77777777" w:rsidR="003F5955" w:rsidRDefault="003F5955" w:rsidP="003F5955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Measham – 07497199554</w:t>
      </w:r>
    </w:p>
    <w:p w14:paraId="4F5B04BC" w14:textId="65624460" w:rsidR="00740F16" w:rsidRDefault="00740F16" w:rsidP="00740F16">
      <w:p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>
        <w:rPr>
          <w:rFonts w:ascii="Comic Sans MS" w:hAnsi="Comic Sans MS"/>
          <w:b/>
          <w:sz w:val="32"/>
          <w:szCs w:val="32"/>
        </w:rPr>
        <w:t>Thringstone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</w:t>
      </w:r>
      <w:r w:rsidR="006F23BB">
        <w:rPr>
          <w:rFonts w:ascii="Comic Sans MS" w:hAnsi="Comic Sans MS"/>
          <w:b/>
          <w:sz w:val="32"/>
          <w:szCs w:val="32"/>
        </w:rPr>
        <w:t>–</w:t>
      </w:r>
      <w:r>
        <w:rPr>
          <w:rFonts w:ascii="Comic Sans MS" w:hAnsi="Comic Sans MS"/>
          <w:b/>
          <w:sz w:val="32"/>
          <w:szCs w:val="32"/>
        </w:rPr>
        <w:t xml:space="preserve"> 07903838828</w:t>
      </w:r>
    </w:p>
    <w:p w14:paraId="2BDD4392" w14:textId="2C5650A9" w:rsidR="006F23BB" w:rsidRDefault="006F23BB" w:rsidP="006F23BB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Ibstock </w:t>
      </w:r>
      <w:r w:rsidR="001568BA">
        <w:rPr>
          <w:rFonts w:ascii="Comic Sans MS" w:hAnsi="Comic Sans MS"/>
          <w:b/>
          <w:sz w:val="32"/>
          <w:szCs w:val="32"/>
        </w:rPr>
        <w:t>–</w:t>
      </w:r>
      <w:r>
        <w:rPr>
          <w:rFonts w:ascii="Comic Sans MS" w:hAnsi="Comic Sans MS"/>
          <w:b/>
          <w:sz w:val="32"/>
          <w:szCs w:val="32"/>
        </w:rPr>
        <w:t xml:space="preserve"> 07904550068</w:t>
      </w:r>
    </w:p>
    <w:p w14:paraId="7B58FD43" w14:textId="7A607236" w:rsidR="001568BA" w:rsidRDefault="001568BA" w:rsidP="001568BA">
      <w:pPr>
        <w:jc w:val="center"/>
        <w:rPr>
          <w:rFonts w:ascii="Comic Sans MS" w:hAnsi="Comic Sans MS"/>
          <w:b/>
          <w:sz w:val="32"/>
          <w:szCs w:val="32"/>
        </w:rPr>
      </w:pPr>
      <w:r w:rsidRPr="009253D0">
        <w:rPr>
          <w:rFonts w:ascii="Comic Sans MS" w:hAnsi="Comic Sans MS"/>
          <w:b/>
          <w:sz w:val="32"/>
          <w:szCs w:val="32"/>
        </w:rPr>
        <w:t>Ashby – 07496642841</w:t>
      </w:r>
    </w:p>
    <w:p w14:paraId="3F9813D7" w14:textId="77777777" w:rsidR="003F5955" w:rsidRPr="00740F16" w:rsidRDefault="003F5955" w:rsidP="00740F16">
      <w:pPr>
        <w:rPr>
          <w:rFonts w:ascii="Comic Sans MS" w:hAnsi="Comic Sans MS"/>
          <w:b/>
          <w:sz w:val="16"/>
          <w:szCs w:val="16"/>
        </w:rPr>
      </w:pPr>
    </w:p>
    <w:p w14:paraId="0B001F0C" w14:textId="7D3D34AA" w:rsidR="003F5955" w:rsidRDefault="003F5955" w:rsidP="00740F16">
      <w:pPr>
        <w:jc w:val="center"/>
        <w:rPr>
          <w:rStyle w:val="Hyperlink"/>
          <w:rFonts w:ascii="Comic Sans MS" w:hAnsi="Comic Sans MS"/>
          <w:b/>
          <w:sz w:val="32"/>
          <w:szCs w:val="32"/>
        </w:rPr>
      </w:pPr>
      <w:hyperlink r:id="rId5" w:history="1">
        <w:r w:rsidRPr="00AC46E7">
          <w:rPr>
            <w:rStyle w:val="Hyperlink"/>
            <w:rFonts w:ascii="Comic Sans MS" w:hAnsi="Comic Sans MS"/>
            <w:b/>
            <w:sz w:val="32"/>
            <w:szCs w:val="32"/>
          </w:rPr>
          <w:t>www.k-and-c-kids-cabin.co.uk</w:t>
        </w:r>
      </w:hyperlink>
    </w:p>
    <w:p w14:paraId="301A5EDC" w14:textId="77777777" w:rsidR="00740F16" w:rsidRPr="00740F16" w:rsidRDefault="00740F16" w:rsidP="00740F16">
      <w:pPr>
        <w:jc w:val="center"/>
        <w:rPr>
          <w:rFonts w:ascii="Comic Sans MS" w:hAnsi="Comic Sans MS"/>
          <w:b/>
          <w:sz w:val="16"/>
          <w:szCs w:val="16"/>
        </w:rPr>
      </w:pPr>
    </w:p>
    <w:p w14:paraId="1EB3D5A5" w14:textId="77777777" w:rsidR="003F5955" w:rsidRDefault="003F5955" w:rsidP="003F5955">
      <w:pPr>
        <w:jc w:val="center"/>
        <w:rPr>
          <w:rFonts w:ascii="Comic Sans MS" w:hAnsi="Comic Sans MS"/>
          <w:b/>
          <w:sz w:val="32"/>
          <w:szCs w:val="32"/>
        </w:rPr>
      </w:pPr>
      <w:proofErr w:type="gramStart"/>
      <w:r>
        <w:rPr>
          <w:rFonts w:ascii="Comic Sans MS" w:hAnsi="Comic Sans MS"/>
          <w:b/>
          <w:sz w:val="32"/>
          <w:szCs w:val="32"/>
        </w:rPr>
        <w:t>e-mail:-kandckidscabin@yahoo.com</w:t>
      </w:r>
      <w:proofErr w:type="gramEnd"/>
    </w:p>
    <w:p w14:paraId="7417DCF3" w14:textId="77777777" w:rsidR="003F5955" w:rsidRDefault="003F5955" w:rsidP="003F5955">
      <w:pPr>
        <w:jc w:val="center"/>
        <w:rPr>
          <w:rFonts w:ascii="Comic Sans MS" w:hAnsi="Comic Sans MS"/>
          <w:b/>
          <w:sz w:val="22"/>
          <w:szCs w:val="22"/>
        </w:rPr>
      </w:pPr>
    </w:p>
    <w:p w14:paraId="52845774" w14:textId="77777777" w:rsidR="003F5955" w:rsidRPr="003F5955" w:rsidRDefault="003F5955" w:rsidP="003F5955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FIND US ON FACEBOOK</w:t>
      </w:r>
    </w:p>
    <w:p w14:paraId="3A1BDCAD" w14:textId="77777777" w:rsidR="003F5955" w:rsidRDefault="003F5955" w:rsidP="003F5955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32"/>
          <w:szCs w:val="32"/>
          <w:lang w:val="en-GB" w:eastAsia="en-GB"/>
        </w:rPr>
        <w:drawing>
          <wp:inline distT="0" distB="0" distL="0" distR="0" wp14:anchorId="75B8123A" wp14:editId="31A021A6">
            <wp:extent cx="520700" cy="520700"/>
            <wp:effectExtent l="0" t="0" r="0" b="0"/>
            <wp:docPr id="19" name="Picture 19" descr="C:\Users\ray\AppData\Local\Microsoft\Windows\INetCache\IE\YYKMH2C2\facebook_log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ay\AppData\Local\Microsoft\Windows\INetCache\IE\YYKMH2C2\facebook_logo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737AA67" wp14:editId="5D912E19">
                <wp:simplePos x="0" y="0"/>
                <wp:positionH relativeFrom="page">
                  <wp:posOffset>1299845</wp:posOffset>
                </wp:positionH>
                <wp:positionV relativeFrom="page">
                  <wp:posOffset>1791335</wp:posOffset>
                </wp:positionV>
                <wp:extent cx="3277235" cy="338455"/>
                <wp:effectExtent l="4445" t="635" r="4445" b="635"/>
                <wp:wrapNone/>
                <wp:docPr id="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C89136" w14:textId="77777777" w:rsidR="00CF304B" w:rsidRPr="006B3F38" w:rsidRDefault="00CF304B" w:rsidP="00BA2E72">
                            <w:pPr>
                              <w:pStyle w:val="Inside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7AA67" id="Text Box 31" o:spid="_x0000_s1028" type="#_x0000_t202" style="position:absolute;left:0;text-align:left;margin-left:102.35pt;margin-top:141.05pt;width:258.05pt;height:26.6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" filled="f" stroked="f">
                <v:textbox style="mso-fit-shape-to-text:t">
                  <w:txbxContent>
                    <w:p w14:paraId="53C89136" w14:textId="77777777" w:rsidR="00CF304B" w:rsidRPr="006B3F38" w:rsidRDefault="00CF304B" w:rsidP="00BA2E72">
                      <w:pPr>
                        <w:pStyle w:val="Inside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9416A4" w14:textId="77777777" w:rsidR="00416BA1" w:rsidRDefault="00416BA1" w:rsidP="003F5955">
      <w:pPr>
        <w:rPr>
          <w:rFonts w:ascii="Comic Sans MS" w:hAnsi="Comic Sans MS"/>
        </w:rPr>
      </w:pPr>
    </w:p>
    <w:p w14:paraId="283555EA" w14:textId="77777777" w:rsidR="003F5955" w:rsidRPr="00DF5EE9" w:rsidRDefault="003F5955" w:rsidP="003F5955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lastRenderedPageBreak/>
        <w:t xml:space="preserve">Welcome to K and </w:t>
      </w:r>
      <w:r w:rsidR="001425EC" w:rsidRPr="00DF5EE9">
        <w:rPr>
          <w:rFonts w:ascii="Comic Sans MS" w:hAnsi="Comic Sans MS"/>
          <w:sz w:val="22"/>
          <w:szCs w:val="22"/>
        </w:rPr>
        <w:t>C Kids Cabin!</w:t>
      </w:r>
    </w:p>
    <w:p w14:paraId="212DBEA9" w14:textId="77777777" w:rsidR="003F5955" w:rsidRPr="00DF5EE9" w:rsidRDefault="003F5955" w:rsidP="003F5955">
      <w:pPr>
        <w:rPr>
          <w:rFonts w:ascii="Comic Sans MS" w:hAnsi="Comic Sans MS"/>
          <w:sz w:val="22"/>
          <w:szCs w:val="22"/>
        </w:rPr>
      </w:pPr>
    </w:p>
    <w:p w14:paraId="1DF3459E" w14:textId="575B203B" w:rsidR="002A2FF4" w:rsidRPr="00DF5EE9" w:rsidRDefault="002A2FF4" w:rsidP="002A2FF4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We are an Ofsted registered childcare provider, offering care for children after school. We also run holiday care for 1 week at Easter, 4 weeks in Summer and usually a few days before Christmas, depending on the end of school term date. We offer a wide range of activities over the holidays, including a variety of exciting special events such as beach themed days, animal workshops, sports coaching, den building, trips to forest school and lots more!</w:t>
      </w:r>
    </w:p>
    <w:p w14:paraId="35C7027F" w14:textId="77777777" w:rsidR="001425EC" w:rsidRPr="00DF5EE9" w:rsidRDefault="001425EC" w:rsidP="003F5955">
      <w:pPr>
        <w:rPr>
          <w:rFonts w:ascii="Comic Sans MS" w:hAnsi="Comic Sans MS"/>
          <w:sz w:val="22"/>
          <w:szCs w:val="22"/>
        </w:rPr>
      </w:pPr>
    </w:p>
    <w:p w14:paraId="2EB79B3A" w14:textId="1F960010" w:rsidR="00416BA1" w:rsidRPr="00DF5EE9" w:rsidRDefault="00772FBD" w:rsidP="003F5955">
      <w:pPr>
        <w:rPr>
          <w:rFonts w:ascii="Comic Sans MS" w:hAnsi="Comic Sans MS"/>
          <w:sz w:val="22"/>
          <w:szCs w:val="22"/>
        </w:rPr>
      </w:pPr>
      <w:bookmarkStart w:id="0" w:name="_Hlk88562480"/>
      <w:r w:rsidRPr="00DF5EE9">
        <w:rPr>
          <w:rFonts w:ascii="Comic Sans MS" w:hAnsi="Comic Sans MS"/>
          <w:sz w:val="22"/>
          <w:szCs w:val="22"/>
        </w:rPr>
        <w:t>S</w:t>
      </w:r>
      <w:r w:rsidR="00416BA1" w:rsidRPr="00DF5EE9">
        <w:rPr>
          <w:rFonts w:ascii="Comic Sans MS" w:hAnsi="Comic Sans MS"/>
          <w:sz w:val="22"/>
          <w:szCs w:val="22"/>
        </w:rPr>
        <w:t xml:space="preserve">taff </w:t>
      </w:r>
      <w:r w:rsidR="00315A50" w:rsidRPr="00DF5EE9">
        <w:rPr>
          <w:rFonts w:ascii="Comic Sans MS" w:hAnsi="Comic Sans MS"/>
          <w:sz w:val="22"/>
          <w:szCs w:val="22"/>
        </w:rPr>
        <w:t>hold relevant and up to date training</w:t>
      </w:r>
      <w:r w:rsidR="00416BA1" w:rsidRPr="00DF5EE9">
        <w:rPr>
          <w:rFonts w:ascii="Comic Sans MS" w:hAnsi="Comic Sans MS"/>
          <w:sz w:val="22"/>
          <w:szCs w:val="22"/>
        </w:rPr>
        <w:t xml:space="preserve"> in childcare, </w:t>
      </w:r>
      <w:r w:rsidR="00723467" w:rsidRPr="00DF5EE9">
        <w:rPr>
          <w:rFonts w:ascii="Comic Sans MS" w:hAnsi="Comic Sans MS"/>
          <w:sz w:val="22"/>
          <w:szCs w:val="22"/>
        </w:rPr>
        <w:t>safeguarding children</w:t>
      </w:r>
      <w:r w:rsidR="00416BA1" w:rsidRPr="00DF5EE9">
        <w:rPr>
          <w:rFonts w:ascii="Comic Sans MS" w:hAnsi="Comic Sans MS"/>
          <w:sz w:val="22"/>
          <w:szCs w:val="22"/>
        </w:rPr>
        <w:t>, first aid and food h</w:t>
      </w:r>
      <w:r w:rsidR="00723467" w:rsidRPr="00DF5EE9">
        <w:rPr>
          <w:rFonts w:ascii="Comic Sans MS" w:hAnsi="Comic Sans MS"/>
          <w:sz w:val="22"/>
          <w:szCs w:val="22"/>
        </w:rPr>
        <w:t>andling</w:t>
      </w:r>
      <w:r w:rsidR="00416BA1" w:rsidRPr="00DF5EE9">
        <w:rPr>
          <w:rFonts w:ascii="Comic Sans MS" w:hAnsi="Comic Sans MS"/>
          <w:sz w:val="22"/>
          <w:szCs w:val="22"/>
        </w:rPr>
        <w:t xml:space="preserve">. </w:t>
      </w:r>
      <w:r w:rsidR="00315A50" w:rsidRPr="00DF5EE9">
        <w:rPr>
          <w:rFonts w:ascii="Comic Sans MS" w:hAnsi="Comic Sans MS"/>
          <w:sz w:val="22"/>
          <w:szCs w:val="22"/>
        </w:rPr>
        <w:t xml:space="preserve">Staff personal development is paramount to us and so </w:t>
      </w:r>
      <w:r w:rsidR="000027B6" w:rsidRPr="00DF5EE9">
        <w:rPr>
          <w:rFonts w:ascii="Comic Sans MS" w:hAnsi="Comic Sans MS"/>
          <w:sz w:val="22"/>
          <w:szCs w:val="22"/>
        </w:rPr>
        <w:t xml:space="preserve">staff </w:t>
      </w:r>
      <w:r w:rsidR="00315A50" w:rsidRPr="00DF5EE9">
        <w:rPr>
          <w:rFonts w:ascii="Comic Sans MS" w:hAnsi="Comic Sans MS"/>
          <w:sz w:val="22"/>
          <w:szCs w:val="22"/>
        </w:rPr>
        <w:t>are regularly</w:t>
      </w:r>
      <w:r w:rsidR="000027B6" w:rsidRPr="00DF5EE9">
        <w:rPr>
          <w:rFonts w:ascii="Comic Sans MS" w:hAnsi="Comic Sans MS"/>
          <w:sz w:val="22"/>
          <w:szCs w:val="22"/>
        </w:rPr>
        <w:t xml:space="preserve"> encouraged to</w:t>
      </w:r>
      <w:r w:rsidR="00315A50" w:rsidRPr="00DF5EE9">
        <w:rPr>
          <w:rFonts w:ascii="Comic Sans MS" w:hAnsi="Comic Sans MS"/>
          <w:sz w:val="22"/>
          <w:szCs w:val="22"/>
        </w:rPr>
        <w:t xml:space="preserve"> attend </w:t>
      </w:r>
      <w:r w:rsidR="000027B6" w:rsidRPr="00DF5EE9">
        <w:rPr>
          <w:rFonts w:ascii="Comic Sans MS" w:hAnsi="Comic Sans MS"/>
          <w:sz w:val="22"/>
          <w:szCs w:val="22"/>
        </w:rPr>
        <w:t>additional</w:t>
      </w:r>
      <w:r w:rsidR="00315A50" w:rsidRPr="00DF5EE9">
        <w:rPr>
          <w:rFonts w:ascii="Comic Sans MS" w:hAnsi="Comic Sans MS"/>
          <w:sz w:val="22"/>
          <w:szCs w:val="22"/>
        </w:rPr>
        <w:t xml:space="preserve"> training to </w:t>
      </w:r>
      <w:r w:rsidR="000027B6" w:rsidRPr="00DF5EE9">
        <w:rPr>
          <w:rFonts w:ascii="Comic Sans MS" w:hAnsi="Comic Sans MS"/>
          <w:sz w:val="22"/>
          <w:szCs w:val="22"/>
        </w:rPr>
        <w:t>contribute to their continuous professional development in their role.</w:t>
      </w:r>
      <w:r w:rsidR="00315A50" w:rsidRPr="00DF5EE9">
        <w:rPr>
          <w:rFonts w:ascii="Comic Sans MS" w:hAnsi="Comic Sans MS"/>
          <w:sz w:val="22"/>
          <w:szCs w:val="22"/>
        </w:rPr>
        <w:t xml:space="preserve"> </w:t>
      </w:r>
      <w:r w:rsidR="00416BA1" w:rsidRPr="00DF5EE9">
        <w:rPr>
          <w:rFonts w:ascii="Comic Sans MS" w:hAnsi="Comic Sans MS"/>
          <w:sz w:val="22"/>
          <w:szCs w:val="22"/>
        </w:rPr>
        <w:t xml:space="preserve">Each </w:t>
      </w:r>
      <w:r w:rsidR="004C72E3" w:rsidRPr="00DF5EE9">
        <w:rPr>
          <w:rFonts w:ascii="Comic Sans MS" w:hAnsi="Comic Sans MS"/>
          <w:sz w:val="22"/>
          <w:szCs w:val="22"/>
        </w:rPr>
        <w:t xml:space="preserve">staff </w:t>
      </w:r>
      <w:r w:rsidR="00416BA1" w:rsidRPr="00DF5EE9">
        <w:rPr>
          <w:rFonts w:ascii="Comic Sans MS" w:hAnsi="Comic Sans MS"/>
          <w:sz w:val="22"/>
          <w:szCs w:val="22"/>
        </w:rPr>
        <w:t>member also h</w:t>
      </w:r>
      <w:r w:rsidR="00DB475E" w:rsidRPr="00DF5EE9">
        <w:rPr>
          <w:rFonts w:ascii="Comic Sans MS" w:hAnsi="Comic Sans MS"/>
          <w:sz w:val="22"/>
          <w:szCs w:val="22"/>
        </w:rPr>
        <w:t>olds</w:t>
      </w:r>
      <w:r w:rsidR="00416BA1" w:rsidRPr="00DF5EE9">
        <w:rPr>
          <w:rFonts w:ascii="Comic Sans MS" w:hAnsi="Comic Sans MS"/>
          <w:sz w:val="22"/>
          <w:szCs w:val="22"/>
        </w:rPr>
        <w:t xml:space="preserve"> a</w:t>
      </w:r>
      <w:r w:rsidR="004C72E3" w:rsidRPr="00DF5EE9">
        <w:rPr>
          <w:rFonts w:ascii="Comic Sans MS" w:hAnsi="Comic Sans MS"/>
          <w:sz w:val="22"/>
          <w:szCs w:val="22"/>
        </w:rPr>
        <w:t>n enhanced</w:t>
      </w:r>
      <w:r w:rsidR="00416BA1" w:rsidRPr="00DF5EE9">
        <w:rPr>
          <w:rFonts w:ascii="Comic Sans MS" w:hAnsi="Comic Sans MS"/>
          <w:sz w:val="22"/>
          <w:szCs w:val="22"/>
        </w:rPr>
        <w:t xml:space="preserve"> DBS certificate</w:t>
      </w:r>
      <w:r w:rsidR="004C72E3" w:rsidRPr="00DF5EE9">
        <w:rPr>
          <w:rFonts w:ascii="Comic Sans MS" w:hAnsi="Comic Sans MS"/>
          <w:sz w:val="22"/>
          <w:szCs w:val="22"/>
        </w:rPr>
        <w:t xml:space="preserve"> which is regularly checked</w:t>
      </w:r>
      <w:r w:rsidRPr="00DF5EE9">
        <w:rPr>
          <w:rFonts w:ascii="Comic Sans MS" w:hAnsi="Comic Sans MS"/>
          <w:sz w:val="22"/>
          <w:szCs w:val="22"/>
        </w:rPr>
        <w:t xml:space="preserve"> online</w:t>
      </w:r>
      <w:r w:rsidR="00416BA1" w:rsidRPr="00DF5EE9">
        <w:rPr>
          <w:rFonts w:ascii="Comic Sans MS" w:hAnsi="Comic Sans MS"/>
          <w:sz w:val="22"/>
          <w:szCs w:val="22"/>
        </w:rPr>
        <w:t>.</w:t>
      </w:r>
    </w:p>
    <w:bookmarkEnd w:id="0"/>
    <w:p w14:paraId="54CAD8C9" w14:textId="77777777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</w:p>
    <w:p w14:paraId="04EB7343" w14:textId="2544686D" w:rsidR="00723467" w:rsidRPr="00DF5EE9" w:rsidRDefault="00416BA1" w:rsidP="00780CE0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 xml:space="preserve">We care for children </w:t>
      </w:r>
      <w:r w:rsidR="00723467" w:rsidRPr="00DF5EE9">
        <w:rPr>
          <w:rFonts w:ascii="Comic Sans MS" w:hAnsi="Comic Sans MS"/>
          <w:sz w:val="22"/>
          <w:szCs w:val="22"/>
        </w:rPr>
        <w:t>between</w:t>
      </w:r>
      <w:r w:rsidRPr="00DF5EE9">
        <w:rPr>
          <w:rFonts w:ascii="Comic Sans MS" w:hAnsi="Comic Sans MS"/>
          <w:sz w:val="22"/>
          <w:szCs w:val="22"/>
        </w:rPr>
        <w:t xml:space="preserve"> the age</w:t>
      </w:r>
      <w:r w:rsidR="00723467" w:rsidRPr="00DF5EE9">
        <w:rPr>
          <w:rFonts w:ascii="Comic Sans MS" w:hAnsi="Comic Sans MS"/>
          <w:sz w:val="22"/>
          <w:szCs w:val="22"/>
        </w:rPr>
        <w:t xml:space="preserve">s of </w:t>
      </w:r>
      <w:r w:rsidR="00B02738" w:rsidRPr="00DF5EE9">
        <w:rPr>
          <w:rFonts w:ascii="Comic Sans MS" w:hAnsi="Comic Sans MS"/>
          <w:sz w:val="22"/>
          <w:szCs w:val="22"/>
        </w:rPr>
        <w:t>4</w:t>
      </w:r>
      <w:r w:rsidR="00723467" w:rsidRPr="00DF5EE9">
        <w:rPr>
          <w:rFonts w:ascii="Comic Sans MS" w:hAnsi="Comic Sans MS"/>
          <w:sz w:val="22"/>
          <w:szCs w:val="22"/>
        </w:rPr>
        <w:t xml:space="preserve"> – 1</w:t>
      </w:r>
      <w:r w:rsidR="00076EE7" w:rsidRPr="00DF5EE9">
        <w:rPr>
          <w:rFonts w:ascii="Comic Sans MS" w:hAnsi="Comic Sans MS"/>
          <w:sz w:val="22"/>
          <w:szCs w:val="22"/>
        </w:rPr>
        <w:t>1</w:t>
      </w:r>
      <w:r w:rsidR="00723467" w:rsidRPr="00DF5EE9">
        <w:rPr>
          <w:rFonts w:ascii="Comic Sans MS" w:hAnsi="Comic Sans MS"/>
          <w:sz w:val="22"/>
          <w:szCs w:val="22"/>
        </w:rPr>
        <w:t xml:space="preserve"> years and are based </w:t>
      </w:r>
      <w:r w:rsidR="00780CE0" w:rsidRPr="00DF5EE9">
        <w:rPr>
          <w:rFonts w:ascii="Comic Sans MS" w:hAnsi="Comic Sans MS"/>
          <w:sz w:val="22"/>
          <w:szCs w:val="22"/>
        </w:rPr>
        <w:t xml:space="preserve">mainly in the hall </w:t>
      </w:r>
      <w:r w:rsidR="00723467" w:rsidRPr="00DF5EE9">
        <w:rPr>
          <w:rFonts w:ascii="Comic Sans MS" w:hAnsi="Comic Sans MS"/>
          <w:sz w:val="22"/>
          <w:szCs w:val="22"/>
        </w:rPr>
        <w:t xml:space="preserve">at </w:t>
      </w:r>
      <w:proofErr w:type="spellStart"/>
      <w:r w:rsidR="00723467" w:rsidRPr="00DF5EE9">
        <w:rPr>
          <w:rFonts w:ascii="Comic Sans MS" w:hAnsi="Comic Sans MS"/>
          <w:sz w:val="22"/>
          <w:szCs w:val="22"/>
        </w:rPr>
        <w:t>Snarestone</w:t>
      </w:r>
      <w:proofErr w:type="spellEnd"/>
      <w:r w:rsidR="00723467" w:rsidRPr="00DF5EE9">
        <w:rPr>
          <w:rFonts w:ascii="Comic Sans MS" w:hAnsi="Comic Sans MS"/>
          <w:sz w:val="22"/>
          <w:szCs w:val="22"/>
        </w:rPr>
        <w:t xml:space="preserve"> Primary School.</w:t>
      </w:r>
      <w:r w:rsidR="00780CE0" w:rsidRPr="00DF5EE9">
        <w:rPr>
          <w:rFonts w:ascii="Comic Sans MS" w:hAnsi="Comic Sans MS"/>
          <w:sz w:val="22"/>
          <w:szCs w:val="22"/>
        </w:rPr>
        <w:t xml:space="preserve"> </w:t>
      </w:r>
      <w:bookmarkStart w:id="1" w:name="_Hlk88562559"/>
      <w:r w:rsidR="00780CE0" w:rsidRPr="00DF5EE9">
        <w:rPr>
          <w:rFonts w:ascii="Comic Sans MS" w:hAnsi="Comic Sans MS"/>
          <w:sz w:val="22"/>
          <w:szCs w:val="22"/>
        </w:rPr>
        <w:t>We also have access to the fantastic outdoor facilities too! Children have a wide variety of toys</w:t>
      </w:r>
      <w:r w:rsidR="004C72E3" w:rsidRPr="00DF5EE9">
        <w:rPr>
          <w:rFonts w:ascii="Comic Sans MS" w:hAnsi="Comic Sans MS"/>
          <w:sz w:val="22"/>
          <w:szCs w:val="22"/>
        </w:rPr>
        <w:t xml:space="preserve"> and </w:t>
      </w:r>
      <w:r w:rsidR="00780CE0" w:rsidRPr="00DF5EE9">
        <w:rPr>
          <w:rFonts w:ascii="Comic Sans MS" w:hAnsi="Comic Sans MS"/>
          <w:sz w:val="22"/>
          <w:szCs w:val="22"/>
        </w:rPr>
        <w:t>equipment to choose from and can play indoors or outdoors at their request.</w:t>
      </w:r>
      <w:bookmarkEnd w:id="1"/>
    </w:p>
    <w:p w14:paraId="1DD05663" w14:textId="77777777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</w:p>
    <w:p w14:paraId="5C8EE21D" w14:textId="69D7BEE3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  <w:bookmarkStart w:id="2" w:name="_Hlk88562647"/>
      <w:r w:rsidRPr="00DF5EE9">
        <w:rPr>
          <w:rFonts w:ascii="Comic Sans MS" w:hAnsi="Comic Sans MS"/>
          <w:sz w:val="22"/>
          <w:szCs w:val="22"/>
        </w:rPr>
        <w:t xml:space="preserve">Children choose their own keyperson to ensure that positive relationships are </w:t>
      </w:r>
      <w:r w:rsidR="004C72E3" w:rsidRPr="00DF5EE9">
        <w:rPr>
          <w:rFonts w:ascii="Comic Sans MS" w:hAnsi="Comic Sans MS"/>
          <w:sz w:val="22"/>
          <w:szCs w:val="22"/>
        </w:rPr>
        <w:t>developed</w:t>
      </w:r>
      <w:r w:rsidRPr="00DF5EE9">
        <w:rPr>
          <w:rFonts w:ascii="Comic Sans MS" w:hAnsi="Comic Sans MS"/>
          <w:sz w:val="22"/>
          <w:szCs w:val="22"/>
        </w:rPr>
        <w:t xml:space="preserve"> and we get to know you and your child from the very start of your time with us.</w:t>
      </w:r>
      <w:r w:rsidR="002A69F6" w:rsidRPr="00DF5EE9">
        <w:rPr>
          <w:rFonts w:ascii="Comic Sans MS" w:hAnsi="Comic Sans MS"/>
          <w:sz w:val="22"/>
          <w:szCs w:val="22"/>
        </w:rPr>
        <w:t xml:space="preserve"> Children work together in their ‘team’ to earn rewards for things such as positive </w:t>
      </w:r>
      <w:proofErr w:type="spellStart"/>
      <w:r w:rsidR="002A69F6" w:rsidRPr="00DF5EE9">
        <w:rPr>
          <w:rFonts w:ascii="Comic Sans MS" w:hAnsi="Comic Sans MS"/>
          <w:sz w:val="22"/>
          <w:szCs w:val="22"/>
        </w:rPr>
        <w:t>behaviour</w:t>
      </w:r>
      <w:proofErr w:type="spellEnd"/>
      <w:r w:rsidR="002A69F6" w:rsidRPr="00DF5EE9">
        <w:rPr>
          <w:rFonts w:ascii="Comic Sans MS" w:hAnsi="Comic Sans MS"/>
          <w:sz w:val="22"/>
          <w:szCs w:val="22"/>
        </w:rPr>
        <w:t>, being helpful and good team work.</w:t>
      </w:r>
    </w:p>
    <w:bookmarkEnd w:id="2"/>
    <w:p w14:paraId="70855DAE" w14:textId="77777777" w:rsidR="003F5955" w:rsidRPr="00DF5EE9" w:rsidRDefault="003F5955" w:rsidP="003F5955">
      <w:pPr>
        <w:rPr>
          <w:rFonts w:ascii="Comic Sans MS" w:hAnsi="Comic Sans MS"/>
          <w:sz w:val="22"/>
          <w:szCs w:val="22"/>
        </w:rPr>
      </w:pPr>
    </w:p>
    <w:p w14:paraId="4767D2AC" w14:textId="1045B487" w:rsidR="00416BA1" w:rsidRPr="00DF5EE9" w:rsidRDefault="00416BA1" w:rsidP="00416BA1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b/>
          <w:bCs/>
          <w:sz w:val="22"/>
          <w:szCs w:val="22"/>
        </w:rPr>
        <w:t>Breakfast club</w:t>
      </w:r>
      <w:r w:rsidRPr="00DF5EE9">
        <w:rPr>
          <w:rFonts w:ascii="Comic Sans MS" w:hAnsi="Comic Sans MS"/>
          <w:sz w:val="22"/>
          <w:szCs w:val="22"/>
        </w:rPr>
        <w:t xml:space="preserve"> opens at 7.30am. Children are offered </w:t>
      </w:r>
      <w:r w:rsidR="004D589B" w:rsidRPr="00DF5EE9">
        <w:rPr>
          <w:rFonts w:ascii="Comic Sans MS" w:hAnsi="Comic Sans MS"/>
          <w:sz w:val="22"/>
          <w:szCs w:val="22"/>
        </w:rPr>
        <w:t xml:space="preserve">a selection of </w:t>
      </w:r>
      <w:r w:rsidRPr="00DF5EE9">
        <w:rPr>
          <w:rFonts w:ascii="Comic Sans MS" w:hAnsi="Comic Sans MS"/>
          <w:sz w:val="22"/>
          <w:szCs w:val="22"/>
        </w:rPr>
        <w:t>ce</w:t>
      </w:r>
      <w:r w:rsidR="004D589B" w:rsidRPr="00DF5EE9">
        <w:rPr>
          <w:rFonts w:ascii="Comic Sans MS" w:hAnsi="Comic Sans MS"/>
          <w:sz w:val="22"/>
          <w:szCs w:val="22"/>
        </w:rPr>
        <w:t xml:space="preserve">reals and toast </w:t>
      </w:r>
      <w:r w:rsidRPr="00DF5EE9">
        <w:rPr>
          <w:rFonts w:ascii="Comic Sans MS" w:hAnsi="Comic Sans MS"/>
          <w:sz w:val="22"/>
          <w:szCs w:val="22"/>
        </w:rPr>
        <w:t>for brea</w:t>
      </w:r>
      <w:r w:rsidR="00723467" w:rsidRPr="00DF5EE9">
        <w:rPr>
          <w:rFonts w:ascii="Comic Sans MS" w:hAnsi="Comic Sans MS"/>
          <w:sz w:val="22"/>
          <w:szCs w:val="22"/>
        </w:rPr>
        <w:t>kfast and a variety of drinks</w:t>
      </w:r>
      <w:r w:rsidR="002A69F6" w:rsidRPr="00DF5EE9">
        <w:rPr>
          <w:rFonts w:ascii="Comic Sans MS" w:hAnsi="Comic Sans MS"/>
          <w:sz w:val="22"/>
          <w:szCs w:val="22"/>
        </w:rPr>
        <w:t xml:space="preserve"> </w:t>
      </w:r>
      <w:bookmarkStart w:id="3" w:name="_Hlk202429434"/>
      <w:r w:rsidR="002A69F6" w:rsidRPr="00DF5EE9">
        <w:rPr>
          <w:rFonts w:ascii="Comic Sans MS" w:hAnsi="Comic Sans MS"/>
          <w:sz w:val="22"/>
          <w:szCs w:val="22"/>
        </w:rPr>
        <w:t>to set them up for the day ahead!</w:t>
      </w:r>
      <w:bookmarkEnd w:id="3"/>
    </w:p>
    <w:p w14:paraId="7509F110" w14:textId="77777777" w:rsidR="00416BA1" w:rsidRPr="00DF5EE9" w:rsidRDefault="00416BA1" w:rsidP="00416BA1">
      <w:pPr>
        <w:jc w:val="both"/>
        <w:rPr>
          <w:rFonts w:ascii="Comic Sans MS" w:hAnsi="Comic Sans MS"/>
          <w:sz w:val="22"/>
          <w:szCs w:val="22"/>
        </w:rPr>
      </w:pPr>
    </w:p>
    <w:p w14:paraId="77909264" w14:textId="77777777" w:rsidR="00E47DB4" w:rsidRPr="00DF5EE9" w:rsidRDefault="00E47DB4" w:rsidP="00416BA1">
      <w:pPr>
        <w:jc w:val="both"/>
        <w:rPr>
          <w:rFonts w:ascii="Comic Sans MS" w:hAnsi="Comic Sans MS"/>
          <w:b/>
          <w:bCs/>
          <w:sz w:val="22"/>
          <w:szCs w:val="22"/>
        </w:rPr>
      </w:pPr>
    </w:p>
    <w:p w14:paraId="2553E8EA" w14:textId="77777777" w:rsidR="00E47DB4" w:rsidRPr="00DF5EE9" w:rsidRDefault="00E47DB4" w:rsidP="00416BA1">
      <w:pPr>
        <w:jc w:val="both"/>
        <w:rPr>
          <w:rFonts w:ascii="Comic Sans MS" w:hAnsi="Comic Sans MS"/>
          <w:b/>
          <w:bCs/>
          <w:sz w:val="22"/>
          <w:szCs w:val="22"/>
        </w:rPr>
      </w:pPr>
    </w:p>
    <w:p w14:paraId="1971F830" w14:textId="487691CB" w:rsidR="00416BA1" w:rsidRPr="00DF5EE9" w:rsidRDefault="00416BA1" w:rsidP="00416BA1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b/>
          <w:bCs/>
          <w:sz w:val="22"/>
          <w:szCs w:val="22"/>
        </w:rPr>
        <w:t xml:space="preserve">After School Club </w:t>
      </w:r>
      <w:r w:rsidR="00723467" w:rsidRPr="00DF5EE9">
        <w:rPr>
          <w:rFonts w:ascii="Comic Sans MS" w:hAnsi="Comic Sans MS"/>
          <w:sz w:val="22"/>
          <w:szCs w:val="22"/>
        </w:rPr>
        <w:t>runs between 3.</w:t>
      </w:r>
      <w:r w:rsidR="004C72E3" w:rsidRPr="00DF5EE9">
        <w:rPr>
          <w:rFonts w:ascii="Comic Sans MS" w:hAnsi="Comic Sans MS"/>
          <w:sz w:val="22"/>
          <w:szCs w:val="22"/>
        </w:rPr>
        <w:t>15</w:t>
      </w:r>
      <w:r w:rsidRPr="00DF5EE9">
        <w:rPr>
          <w:rFonts w:ascii="Comic Sans MS" w:hAnsi="Comic Sans MS"/>
          <w:sz w:val="22"/>
          <w:szCs w:val="22"/>
        </w:rPr>
        <w:t xml:space="preserve">-6.00pm.  </w:t>
      </w:r>
      <w:r w:rsidR="00DF5EE9" w:rsidRPr="00DF5EE9">
        <w:rPr>
          <w:rFonts w:ascii="Comic Sans MS" w:hAnsi="Comic Sans MS"/>
          <w:sz w:val="22"/>
          <w:szCs w:val="22"/>
        </w:rPr>
        <w:t>Children are offered a light tea which is served from 4.00pm and children’s school water bottles are refilled throughout the evening.</w:t>
      </w:r>
    </w:p>
    <w:p w14:paraId="0DACD979" w14:textId="77777777" w:rsidR="00416BA1" w:rsidRPr="00DF5EE9" w:rsidRDefault="00416BA1" w:rsidP="00416BA1">
      <w:pPr>
        <w:jc w:val="both"/>
        <w:rPr>
          <w:rFonts w:ascii="Comic Sans MS" w:hAnsi="Comic Sans MS"/>
          <w:b/>
          <w:sz w:val="22"/>
          <w:szCs w:val="22"/>
        </w:rPr>
      </w:pPr>
    </w:p>
    <w:p w14:paraId="3B1FB8AB" w14:textId="77777777" w:rsidR="00416BA1" w:rsidRPr="00DF5EE9" w:rsidRDefault="00416BA1" w:rsidP="00416BA1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We believe in providing flexible childcare to meet your needs. You may book set days each week or we are happy to discuss more flexible sessions if requ</w:t>
      </w:r>
      <w:r w:rsidR="0096276D" w:rsidRPr="00DF5EE9">
        <w:rPr>
          <w:rFonts w:ascii="Comic Sans MS" w:hAnsi="Comic Sans MS"/>
          <w:sz w:val="22"/>
          <w:szCs w:val="22"/>
        </w:rPr>
        <w:t>ired.</w:t>
      </w:r>
    </w:p>
    <w:p w14:paraId="4AFC5D6C" w14:textId="77777777" w:rsidR="0096276D" w:rsidRPr="00DF5EE9" w:rsidRDefault="0096276D" w:rsidP="00416BA1">
      <w:pPr>
        <w:jc w:val="both"/>
        <w:rPr>
          <w:rFonts w:ascii="Comic Sans MS" w:hAnsi="Comic Sans MS"/>
          <w:sz w:val="22"/>
          <w:szCs w:val="22"/>
        </w:rPr>
      </w:pPr>
    </w:p>
    <w:p w14:paraId="11C9FB75" w14:textId="77777777" w:rsidR="00DF5EE9" w:rsidRPr="00DF5EE9" w:rsidRDefault="00DB475E" w:rsidP="00DF5EE9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b/>
          <w:sz w:val="22"/>
          <w:szCs w:val="22"/>
        </w:rPr>
        <w:t>Fees -</w:t>
      </w:r>
      <w:r w:rsidRPr="00DF5EE9">
        <w:rPr>
          <w:rFonts w:ascii="Comic Sans MS" w:hAnsi="Comic Sans MS"/>
          <w:sz w:val="22"/>
          <w:szCs w:val="22"/>
        </w:rPr>
        <w:t xml:space="preserve"> </w:t>
      </w:r>
      <w:r w:rsidR="00DF5EE9" w:rsidRPr="00DF5EE9">
        <w:rPr>
          <w:rFonts w:ascii="Comic Sans MS" w:hAnsi="Comic Sans MS"/>
          <w:sz w:val="22"/>
          <w:szCs w:val="22"/>
        </w:rPr>
        <w:t xml:space="preserve">Please view our club fees on our parent’s noticeboard displayed in school. </w:t>
      </w:r>
    </w:p>
    <w:p w14:paraId="0CC07D31" w14:textId="77777777" w:rsidR="00DF5EE9" w:rsidRPr="00DF5EE9" w:rsidRDefault="00DF5EE9" w:rsidP="00DF5EE9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 xml:space="preserve">We charge in half hourly blocks and you can let us know in advance what hours you would like so that you are simply paying for the care needed. </w:t>
      </w:r>
      <w:bookmarkStart w:id="4" w:name="_Hlk88563343"/>
      <w:r w:rsidRPr="00DF5EE9">
        <w:rPr>
          <w:rFonts w:ascii="Comic Sans MS" w:hAnsi="Comic Sans MS"/>
          <w:sz w:val="22"/>
          <w:szCs w:val="22"/>
        </w:rPr>
        <w:t>We also offer ad-hoc sessions if this suits your requirements better.</w:t>
      </w:r>
      <w:bookmarkEnd w:id="4"/>
    </w:p>
    <w:p w14:paraId="5B12CE4B" w14:textId="77777777" w:rsidR="00723467" w:rsidRPr="00DF5EE9" w:rsidRDefault="00723467" w:rsidP="00723467">
      <w:pPr>
        <w:jc w:val="both"/>
        <w:rPr>
          <w:rFonts w:ascii="Comic Sans MS" w:hAnsi="Comic Sans MS"/>
          <w:sz w:val="22"/>
          <w:szCs w:val="22"/>
        </w:rPr>
      </w:pPr>
    </w:p>
    <w:p w14:paraId="7B80F46D" w14:textId="2D8CBF4C" w:rsidR="00723467" w:rsidRPr="00DF5EE9" w:rsidRDefault="00723467" w:rsidP="00723467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We offer a 10% SIBLING DISCOUNT for families who have more than one child attending our club.</w:t>
      </w:r>
    </w:p>
    <w:p w14:paraId="0B9399DC" w14:textId="388238D5" w:rsidR="00780CE0" w:rsidRPr="00DF5EE9" w:rsidRDefault="00780CE0" w:rsidP="00723467">
      <w:pPr>
        <w:jc w:val="both"/>
        <w:rPr>
          <w:rFonts w:ascii="Comic Sans MS" w:hAnsi="Comic Sans MS"/>
          <w:sz w:val="22"/>
          <w:szCs w:val="22"/>
        </w:rPr>
      </w:pPr>
    </w:p>
    <w:p w14:paraId="76CB07C9" w14:textId="1BAA79E5" w:rsidR="00780CE0" w:rsidRPr="00DF5EE9" w:rsidRDefault="00780CE0" w:rsidP="00723467">
      <w:pPr>
        <w:jc w:val="both"/>
        <w:rPr>
          <w:rFonts w:ascii="Comic Sans MS" w:hAnsi="Comic Sans MS"/>
          <w:sz w:val="22"/>
          <w:szCs w:val="22"/>
        </w:rPr>
      </w:pPr>
      <w:bookmarkStart w:id="5" w:name="_Hlk88562888"/>
      <w:r w:rsidRPr="00DF5EE9">
        <w:rPr>
          <w:rFonts w:ascii="Comic Sans MS" w:hAnsi="Comic Sans MS"/>
          <w:sz w:val="22"/>
          <w:szCs w:val="22"/>
        </w:rPr>
        <w:t xml:space="preserve">We accept </w:t>
      </w:r>
      <w:r w:rsidR="004C72E3" w:rsidRPr="00DF5EE9">
        <w:rPr>
          <w:rFonts w:ascii="Comic Sans MS" w:hAnsi="Comic Sans MS"/>
          <w:sz w:val="22"/>
          <w:szCs w:val="22"/>
        </w:rPr>
        <w:t xml:space="preserve">payment via BACS, </w:t>
      </w:r>
      <w:r w:rsidRPr="00DF5EE9">
        <w:rPr>
          <w:rFonts w:ascii="Comic Sans MS" w:hAnsi="Comic Sans MS"/>
          <w:sz w:val="22"/>
          <w:szCs w:val="22"/>
        </w:rPr>
        <w:t>voucher payments</w:t>
      </w:r>
      <w:r w:rsidR="005C7849" w:rsidRPr="00DF5EE9">
        <w:rPr>
          <w:rFonts w:ascii="Comic Sans MS" w:hAnsi="Comic Sans MS"/>
          <w:sz w:val="22"/>
          <w:szCs w:val="22"/>
        </w:rPr>
        <w:t xml:space="preserve"> </w:t>
      </w:r>
      <w:r w:rsidR="004C72E3" w:rsidRPr="00DF5EE9">
        <w:rPr>
          <w:rFonts w:ascii="Comic Sans MS" w:hAnsi="Comic Sans MS"/>
          <w:sz w:val="22"/>
          <w:szCs w:val="22"/>
        </w:rPr>
        <w:t>and the governments</w:t>
      </w:r>
      <w:r w:rsidR="005C7849" w:rsidRPr="00DF5EE9">
        <w:rPr>
          <w:rFonts w:ascii="Comic Sans MS" w:hAnsi="Comic Sans MS"/>
          <w:sz w:val="22"/>
          <w:szCs w:val="22"/>
        </w:rPr>
        <w:t xml:space="preserve"> tax</w:t>
      </w:r>
      <w:r w:rsidR="004C72E3" w:rsidRPr="00DF5EE9">
        <w:rPr>
          <w:rFonts w:ascii="Comic Sans MS" w:hAnsi="Comic Sans MS"/>
          <w:sz w:val="22"/>
          <w:szCs w:val="22"/>
        </w:rPr>
        <w:t>-</w:t>
      </w:r>
      <w:r w:rsidR="005C7849" w:rsidRPr="00DF5EE9">
        <w:rPr>
          <w:rFonts w:ascii="Comic Sans MS" w:hAnsi="Comic Sans MS"/>
          <w:sz w:val="22"/>
          <w:szCs w:val="22"/>
        </w:rPr>
        <w:t>free childcare</w:t>
      </w:r>
      <w:r w:rsidR="004C72E3" w:rsidRPr="00DF5EE9">
        <w:rPr>
          <w:rFonts w:ascii="Comic Sans MS" w:hAnsi="Comic Sans MS"/>
          <w:sz w:val="22"/>
          <w:szCs w:val="22"/>
        </w:rPr>
        <w:t xml:space="preserve"> scheme</w:t>
      </w:r>
      <w:r w:rsidRPr="00DF5EE9">
        <w:rPr>
          <w:rFonts w:ascii="Comic Sans MS" w:hAnsi="Comic Sans MS"/>
          <w:sz w:val="22"/>
          <w:szCs w:val="22"/>
        </w:rPr>
        <w:t xml:space="preserve">. We can also claim </w:t>
      </w:r>
      <w:r w:rsidR="0019353B" w:rsidRPr="00DF5EE9">
        <w:rPr>
          <w:rFonts w:ascii="Comic Sans MS" w:hAnsi="Comic Sans MS"/>
          <w:sz w:val="22"/>
          <w:szCs w:val="22"/>
        </w:rPr>
        <w:t>FEEE</w:t>
      </w:r>
      <w:r w:rsidRPr="00DF5EE9">
        <w:rPr>
          <w:rFonts w:ascii="Comic Sans MS" w:hAnsi="Comic Sans MS"/>
          <w:sz w:val="22"/>
          <w:szCs w:val="22"/>
        </w:rPr>
        <w:t xml:space="preserve"> for pre-school children</w:t>
      </w:r>
      <w:r w:rsidR="005C7849" w:rsidRPr="00DF5EE9">
        <w:rPr>
          <w:rFonts w:ascii="Comic Sans MS" w:hAnsi="Comic Sans MS"/>
          <w:sz w:val="22"/>
          <w:szCs w:val="22"/>
        </w:rPr>
        <w:t>.</w:t>
      </w:r>
      <w:r w:rsidRPr="00DF5EE9">
        <w:rPr>
          <w:rFonts w:ascii="Comic Sans MS" w:hAnsi="Comic Sans MS"/>
          <w:sz w:val="22"/>
          <w:szCs w:val="22"/>
        </w:rPr>
        <w:t xml:space="preserve"> </w:t>
      </w:r>
    </w:p>
    <w:p w14:paraId="1D2DE9FE" w14:textId="77777777" w:rsidR="004D589B" w:rsidRPr="00DF5EE9" w:rsidRDefault="004D589B" w:rsidP="0096276D">
      <w:pPr>
        <w:jc w:val="both"/>
        <w:rPr>
          <w:rFonts w:ascii="Comic Sans MS" w:hAnsi="Comic Sans MS"/>
          <w:sz w:val="22"/>
          <w:szCs w:val="22"/>
        </w:rPr>
      </w:pPr>
    </w:p>
    <w:p w14:paraId="05767A70" w14:textId="0E8F0ADE" w:rsidR="004D589B" w:rsidRPr="00DF5EE9" w:rsidRDefault="004D589B" w:rsidP="0096276D">
      <w:pPr>
        <w:jc w:val="both"/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 xml:space="preserve">We require a </w:t>
      </w:r>
      <w:r w:rsidR="00AE0BFF" w:rsidRPr="00DF5EE9">
        <w:rPr>
          <w:rFonts w:ascii="Comic Sans MS" w:hAnsi="Comic Sans MS"/>
          <w:sz w:val="22"/>
          <w:szCs w:val="22"/>
        </w:rPr>
        <w:t xml:space="preserve">refundable </w:t>
      </w:r>
      <w:r w:rsidRPr="00DF5EE9">
        <w:rPr>
          <w:rFonts w:ascii="Comic Sans MS" w:hAnsi="Comic Sans MS"/>
          <w:sz w:val="22"/>
          <w:szCs w:val="22"/>
        </w:rPr>
        <w:t xml:space="preserve">£30.00 </w:t>
      </w:r>
      <w:r w:rsidR="00AE0BFF" w:rsidRPr="00DF5EE9">
        <w:rPr>
          <w:rFonts w:ascii="Comic Sans MS" w:hAnsi="Comic Sans MS"/>
          <w:sz w:val="22"/>
          <w:szCs w:val="22"/>
        </w:rPr>
        <w:t xml:space="preserve">registration deposit per child </w:t>
      </w:r>
      <w:r w:rsidRPr="00DF5EE9">
        <w:rPr>
          <w:rFonts w:ascii="Comic Sans MS" w:hAnsi="Comic Sans MS"/>
          <w:sz w:val="22"/>
          <w:szCs w:val="22"/>
        </w:rPr>
        <w:t>to secure your child’s place</w:t>
      </w:r>
      <w:r w:rsidR="00AE0BFF" w:rsidRPr="00DF5EE9">
        <w:rPr>
          <w:rFonts w:ascii="Comic Sans MS" w:hAnsi="Comic Sans MS"/>
          <w:sz w:val="22"/>
          <w:szCs w:val="22"/>
        </w:rPr>
        <w:t>.</w:t>
      </w:r>
    </w:p>
    <w:bookmarkEnd w:id="5"/>
    <w:p w14:paraId="2D43C0E7" w14:textId="77777777" w:rsidR="001636AE" w:rsidRPr="00DF5EE9" w:rsidRDefault="001636AE" w:rsidP="0096276D">
      <w:pPr>
        <w:jc w:val="both"/>
        <w:rPr>
          <w:rFonts w:ascii="Comic Sans MS" w:hAnsi="Comic Sans MS"/>
          <w:sz w:val="22"/>
          <w:szCs w:val="22"/>
        </w:rPr>
      </w:pPr>
    </w:p>
    <w:p w14:paraId="1B4C29D3" w14:textId="77777777" w:rsidR="00416BA1" w:rsidRPr="00DF5EE9" w:rsidRDefault="00A95D17" w:rsidP="003F5955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Please</w:t>
      </w:r>
      <w:r w:rsidR="00416BA1" w:rsidRPr="00DF5EE9">
        <w:rPr>
          <w:rFonts w:ascii="Comic Sans MS" w:hAnsi="Comic Sans MS"/>
          <w:sz w:val="22"/>
          <w:szCs w:val="22"/>
        </w:rPr>
        <w:t xml:space="preserve"> contact us to discuss your needs further and to arrange a visit for you and your child/children to meet our experienced and professional team.</w:t>
      </w:r>
    </w:p>
    <w:p w14:paraId="53ED3734" w14:textId="77777777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</w:p>
    <w:p w14:paraId="4E6B9E88" w14:textId="77777777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Claire and Katie</w:t>
      </w:r>
    </w:p>
    <w:p w14:paraId="11AD9CAE" w14:textId="6B252AD6" w:rsidR="00416BA1" w:rsidRPr="00DF5EE9" w:rsidRDefault="00DB475E" w:rsidP="003F5955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Company</w:t>
      </w:r>
      <w:r w:rsidR="003679D2" w:rsidRPr="00DF5EE9">
        <w:rPr>
          <w:rFonts w:ascii="Comic Sans MS" w:hAnsi="Comic Sans MS"/>
          <w:sz w:val="22"/>
          <w:szCs w:val="22"/>
        </w:rPr>
        <w:t xml:space="preserve"> Directors</w:t>
      </w:r>
    </w:p>
    <w:p w14:paraId="4C606772" w14:textId="2823EFD1" w:rsidR="00416BA1" w:rsidRPr="00DF5EE9" w:rsidRDefault="00416BA1" w:rsidP="003F5955">
      <w:pPr>
        <w:rPr>
          <w:rFonts w:ascii="Comic Sans MS" w:hAnsi="Comic Sans MS"/>
          <w:sz w:val="22"/>
          <w:szCs w:val="22"/>
        </w:rPr>
      </w:pPr>
      <w:r w:rsidRPr="00DF5EE9">
        <w:rPr>
          <w:rFonts w:ascii="Comic Sans MS" w:hAnsi="Comic Sans MS"/>
          <w:sz w:val="22"/>
          <w:szCs w:val="22"/>
        </w:rPr>
        <w:t>K and C Kids Cabin</w:t>
      </w:r>
      <w:r w:rsidR="00DB475E" w:rsidRPr="00DF5EE9">
        <w:rPr>
          <w:rFonts w:ascii="Comic Sans MS" w:hAnsi="Comic Sans MS"/>
          <w:sz w:val="22"/>
          <w:szCs w:val="22"/>
        </w:rPr>
        <w:t xml:space="preserve"> Ltd</w:t>
      </w:r>
    </w:p>
    <w:p w14:paraId="51D5742D" w14:textId="537D8A1F" w:rsidR="00666BFA" w:rsidRPr="00E95E29" w:rsidRDefault="003F5955" w:rsidP="003F5955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5A25884" wp14:editId="602A74DA">
                <wp:simplePos x="0" y="0"/>
                <wp:positionH relativeFrom="page">
                  <wp:posOffset>5874385</wp:posOffset>
                </wp:positionH>
                <wp:positionV relativeFrom="page">
                  <wp:posOffset>1791335</wp:posOffset>
                </wp:positionV>
                <wp:extent cx="3181985" cy="338455"/>
                <wp:effectExtent l="0" t="635" r="1905" b="635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140C1" w14:textId="77777777" w:rsidR="00CF304B" w:rsidRPr="00947EC9" w:rsidRDefault="00CF304B" w:rsidP="00BA2E72">
                            <w:pPr>
                              <w:pStyle w:val="Inside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25884" id="Text Box 32" o:spid="_x0000_s1029" type="#_x0000_t202" style="position:absolute;margin-left:462.55pt;margin-top:141.05pt;width:250.55pt;height:26.6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" filled="f" stroked="f">
                <v:textbox style="mso-fit-shape-to-text:t">
                  <w:txbxContent>
                    <w:p w14:paraId="1AC140C1" w14:textId="77777777" w:rsidR="00CF304B" w:rsidRPr="00947EC9" w:rsidRDefault="00CF304B" w:rsidP="00BA2E72">
                      <w:pPr>
                        <w:pStyle w:val="Inside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66BFA" w:rsidRPr="00E95E29" w:rsidSect="003F5955">
      <w:pgSz w:w="15840" w:h="12240" w:orient="landscape"/>
      <w:pgMar w:top="720" w:right="734" w:bottom="720" w:left="720" w:header="720" w:footer="720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num="2" w:space="14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20"/>
  <w:drawingGridVerticalSpacing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955"/>
    <w:rsid w:val="000027B6"/>
    <w:rsid w:val="00003515"/>
    <w:rsid w:val="0001664F"/>
    <w:rsid w:val="000268C0"/>
    <w:rsid w:val="00076EE7"/>
    <w:rsid w:val="000B7097"/>
    <w:rsid w:val="000D3A68"/>
    <w:rsid w:val="000D4A08"/>
    <w:rsid w:val="001425EC"/>
    <w:rsid w:val="001568BA"/>
    <w:rsid w:val="0016125D"/>
    <w:rsid w:val="001636AE"/>
    <w:rsid w:val="00180446"/>
    <w:rsid w:val="0019353B"/>
    <w:rsid w:val="001E2BA8"/>
    <w:rsid w:val="00234D92"/>
    <w:rsid w:val="00247536"/>
    <w:rsid w:val="002517A9"/>
    <w:rsid w:val="00254578"/>
    <w:rsid w:val="00273C05"/>
    <w:rsid w:val="002A2FF4"/>
    <w:rsid w:val="002A69F6"/>
    <w:rsid w:val="002E70A3"/>
    <w:rsid w:val="00315A50"/>
    <w:rsid w:val="0032777B"/>
    <w:rsid w:val="00356298"/>
    <w:rsid w:val="003679D2"/>
    <w:rsid w:val="003B0E12"/>
    <w:rsid w:val="003D1018"/>
    <w:rsid w:val="003F5955"/>
    <w:rsid w:val="00416BA1"/>
    <w:rsid w:val="004C72E3"/>
    <w:rsid w:val="004D589B"/>
    <w:rsid w:val="00535E49"/>
    <w:rsid w:val="00555BD1"/>
    <w:rsid w:val="00597416"/>
    <w:rsid w:val="005C7849"/>
    <w:rsid w:val="005F3AEF"/>
    <w:rsid w:val="00666BFA"/>
    <w:rsid w:val="00675FE7"/>
    <w:rsid w:val="00690D53"/>
    <w:rsid w:val="006B1211"/>
    <w:rsid w:val="006B712E"/>
    <w:rsid w:val="006E3646"/>
    <w:rsid w:val="006F23BB"/>
    <w:rsid w:val="00723467"/>
    <w:rsid w:val="00740F16"/>
    <w:rsid w:val="00744094"/>
    <w:rsid w:val="00772FBD"/>
    <w:rsid w:val="00780C34"/>
    <w:rsid w:val="00780CE0"/>
    <w:rsid w:val="007945D9"/>
    <w:rsid w:val="007B251B"/>
    <w:rsid w:val="008408AE"/>
    <w:rsid w:val="00854971"/>
    <w:rsid w:val="0085515D"/>
    <w:rsid w:val="00866482"/>
    <w:rsid w:val="00881511"/>
    <w:rsid w:val="00884D58"/>
    <w:rsid w:val="00893DB8"/>
    <w:rsid w:val="008C48E0"/>
    <w:rsid w:val="00937CA9"/>
    <w:rsid w:val="0096276D"/>
    <w:rsid w:val="009C0E95"/>
    <w:rsid w:val="00A01620"/>
    <w:rsid w:val="00A02551"/>
    <w:rsid w:val="00A3275B"/>
    <w:rsid w:val="00A4640E"/>
    <w:rsid w:val="00A51FC9"/>
    <w:rsid w:val="00A57F28"/>
    <w:rsid w:val="00A62E82"/>
    <w:rsid w:val="00A91416"/>
    <w:rsid w:val="00A95D17"/>
    <w:rsid w:val="00AA225C"/>
    <w:rsid w:val="00AB2AEF"/>
    <w:rsid w:val="00AC6E60"/>
    <w:rsid w:val="00AE0BFF"/>
    <w:rsid w:val="00B02738"/>
    <w:rsid w:val="00B06E7D"/>
    <w:rsid w:val="00BA2E72"/>
    <w:rsid w:val="00BE7380"/>
    <w:rsid w:val="00CB3251"/>
    <w:rsid w:val="00CF304B"/>
    <w:rsid w:val="00D3672C"/>
    <w:rsid w:val="00D538A9"/>
    <w:rsid w:val="00D63ED0"/>
    <w:rsid w:val="00DA2B2D"/>
    <w:rsid w:val="00DA5C51"/>
    <w:rsid w:val="00DB475E"/>
    <w:rsid w:val="00DF0E2D"/>
    <w:rsid w:val="00DF5EE9"/>
    <w:rsid w:val="00E47DB4"/>
    <w:rsid w:val="00E95E29"/>
    <w:rsid w:val="00EA09CC"/>
    <w:rsid w:val="00F16DCD"/>
    <w:rsid w:val="00F51DD5"/>
    <w:rsid w:val="00F538C5"/>
    <w:rsid w:val="00F821D4"/>
    <w:rsid w:val="00FB4308"/>
    <w:rsid w:val="00FC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0F2C97"/>
  <w15:docId w15:val="{4B16C7DB-8286-49C7-A4AC-55B2976B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3251"/>
    <w:rPr>
      <w:rFonts w:ascii="Trebuchet MS" w:hAnsi="Trebuchet MS"/>
      <w:sz w:val="24"/>
      <w:szCs w:val="24"/>
      <w:lang w:val="en-US" w:eastAsia="ja-JP"/>
    </w:rPr>
  </w:style>
  <w:style w:type="paragraph" w:styleId="Heading1">
    <w:name w:val="heading 1"/>
    <w:basedOn w:val="Normal"/>
    <w:next w:val="Normal"/>
    <w:link w:val="Heading1Char"/>
    <w:qFormat/>
    <w:rsid w:val="00247536"/>
    <w:pPr>
      <w:spacing w:after="240"/>
      <w:jc w:val="right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254578"/>
    <w:pPr>
      <w:spacing w:after="40"/>
      <w:jc w:val="right"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01664F"/>
    <w:pPr>
      <w:jc w:val="right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2E8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247536"/>
    <w:rPr>
      <w:rFonts w:ascii="Trebuchet MS" w:eastAsia="MS Mincho" w:hAnsi="Trebuchet MS"/>
      <w:b/>
      <w:sz w:val="36"/>
      <w:szCs w:val="24"/>
      <w:lang w:val="en-US" w:eastAsia="ja-JP" w:bidi="ar-SA"/>
    </w:rPr>
  </w:style>
  <w:style w:type="paragraph" w:customStyle="1" w:styleId="InsideText">
    <w:name w:val="Inside Text"/>
    <w:basedOn w:val="Normal"/>
    <w:rsid w:val="00247536"/>
    <w:pPr>
      <w:tabs>
        <w:tab w:val="left" w:pos="2880"/>
      </w:tabs>
      <w:spacing w:after="180"/>
    </w:pPr>
    <w:rPr>
      <w:sz w:val="18"/>
    </w:rPr>
  </w:style>
  <w:style w:type="paragraph" w:customStyle="1" w:styleId="InsideHeadings">
    <w:name w:val="Inside Headings"/>
    <w:basedOn w:val="Normal"/>
    <w:rsid w:val="00247536"/>
    <w:pPr>
      <w:spacing w:after="240"/>
    </w:pPr>
    <w:rPr>
      <w:b/>
      <w:color w:val="2AAAC4"/>
    </w:rPr>
  </w:style>
  <w:style w:type="character" w:styleId="Hyperlink">
    <w:name w:val="Hyperlink"/>
    <w:basedOn w:val="DefaultParagraphFont"/>
    <w:rsid w:val="003F5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customXml" Target="../customXml/item3.xml"/><Relationship Id="rId5" Type="http://schemas.openxmlformats.org/officeDocument/2006/relationships/hyperlink" Target="http://www.k-and-c-kids-cabin.co.uk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\AppData\Roaming\Microsoft\Templates\School%20concert%20event%20progra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c12ec4850506cbb543a175abb8c8153f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0b091d9dbbfb4bd0f5157fdf0a55418b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b275513-b366-4486-94af-867a224875f1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fb48d8-76ef-4cb7-ab57-63e3828b7bce">
      <Terms xmlns="http://schemas.microsoft.com/office/infopath/2007/PartnerControls"/>
    </lcf76f155ced4ddcb4097134ff3c332f>
    <TaxCatchAll xmlns="2e686464-9da6-4522-ae2a-5da0fc59853a" xsi:nil="true"/>
  </documentManagement>
</p:properties>
</file>

<file path=customXml/itemProps1.xml><?xml version="1.0" encoding="utf-8"?>
<ds:datastoreItem xmlns:ds="http://schemas.openxmlformats.org/officeDocument/2006/customXml" ds:itemID="{F0EB4064-5274-4318-A208-8E2028934789}"/>
</file>

<file path=customXml/itemProps2.xml><?xml version="1.0" encoding="utf-8"?>
<ds:datastoreItem xmlns:ds="http://schemas.openxmlformats.org/officeDocument/2006/customXml" ds:itemID="{F4BEAC03-8AA6-48D7-A6AA-C5B683E108CA}"/>
</file>

<file path=customXml/itemProps3.xml><?xml version="1.0" encoding="utf-8"?>
<ds:datastoreItem xmlns:ds="http://schemas.openxmlformats.org/officeDocument/2006/customXml" ds:itemID="{D2ACE35A-161C-40C6-A253-A1F2208D430D}"/>
</file>

<file path=docProps/app.xml><?xml version="1.0" encoding="utf-8"?>
<Properties xmlns="http://schemas.openxmlformats.org/officeDocument/2006/extended-properties" xmlns:vt="http://schemas.openxmlformats.org/officeDocument/2006/docPropsVTypes">
  <Template>School concert event program</Template>
  <TotalTime>82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</dc:creator>
  <cp:lastModifiedBy>Claire leighton</cp:lastModifiedBy>
  <cp:revision>26</cp:revision>
  <cp:lastPrinted>2021-11-23T12:19:00Z</cp:lastPrinted>
  <dcterms:created xsi:type="dcterms:W3CDTF">2016-04-29T19:04:00Z</dcterms:created>
  <dcterms:modified xsi:type="dcterms:W3CDTF">2026-05-18T14:46:00Z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TC010184341033</vt:lpwstr>
  </property>
  <property fmtid="{D5CDD505-2E9C-101B-9397-08002B2CF9AE}" pid="3" name="ContentTypeId">
    <vt:lpwstr>0x0101002ABC9486A570664CA1E109FF16D59931</vt:lpwstr>
  </property>
</Properties>
</file>